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317" w:rsidRDefault="00051FDF" w:rsidP="00051FDF">
      <w:pPr>
        <w:jc w:val="center"/>
      </w:pPr>
      <w:r>
        <w:rPr>
          <w:noProof/>
        </w:rPr>
        <w:drawing>
          <wp:inline distT="0" distB="0" distL="0" distR="0">
            <wp:extent cx="2238375" cy="22114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tionals Fastpitch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17" cy="222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FDF" w:rsidRPr="00051FDF" w:rsidRDefault="00051FDF" w:rsidP="00051FDF">
      <w:pPr>
        <w:spacing w:after="0"/>
        <w:jc w:val="center"/>
        <w:rPr>
          <w:b/>
          <w:color w:val="C00000"/>
          <w:sz w:val="56"/>
          <w:szCs w:val="56"/>
        </w:rPr>
      </w:pPr>
      <w:r w:rsidRPr="00051FDF">
        <w:rPr>
          <w:b/>
          <w:color w:val="C00000"/>
          <w:sz w:val="56"/>
          <w:szCs w:val="56"/>
        </w:rPr>
        <w:t>AAU MEN’S INTERNATIONAL</w:t>
      </w:r>
    </w:p>
    <w:p w:rsidR="00051FDF" w:rsidRPr="00051FDF" w:rsidRDefault="00051FDF" w:rsidP="00051FDF">
      <w:pPr>
        <w:spacing w:after="0"/>
        <w:jc w:val="center"/>
        <w:rPr>
          <w:b/>
          <w:color w:val="C00000"/>
          <w:sz w:val="56"/>
          <w:szCs w:val="56"/>
        </w:rPr>
      </w:pPr>
      <w:r w:rsidRPr="00051FDF">
        <w:rPr>
          <w:b/>
          <w:color w:val="C00000"/>
          <w:sz w:val="56"/>
          <w:szCs w:val="56"/>
        </w:rPr>
        <w:t>FASTPITCH CHAMPIONSHIP</w:t>
      </w:r>
    </w:p>
    <w:p w:rsidR="00051FDF" w:rsidRPr="002524AD" w:rsidRDefault="00051FDF" w:rsidP="00051FDF">
      <w:pPr>
        <w:spacing w:after="0"/>
        <w:jc w:val="center"/>
        <w:rPr>
          <w:b/>
          <w:color w:val="1F4E79" w:themeColor="accent1" w:themeShade="80"/>
          <w:sz w:val="40"/>
          <w:szCs w:val="40"/>
        </w:rPr>
      </w:pPr>
      <w:r w:rsidRPr="002524AD">
        <w:rPr>
          <w:b/>
          <w:color w:val="1F4E79" w:themeColor="accent1" w:themeShade="80"/>
          <w:sz w:val="40"/>
          <w:szCs w:val="40"/>
        </w:rPr>
        <w:t>January 21-24, 2016</w:t>
      </w:r>
    </w:p>
    <w:p w:rsidR="00051FDF" w:rsidRDefault="00051FDF" w:rsidP="00051FDF">
      <w:pPr>
        <w:spacing w:after="0"/>
        <w:jc w:val="center"/>
        <w:rPr>
          <w:b/>
          <w:color w:val="C00000"/>
          <w:sz w:val="48"/>
          <w:szCs w:val="48"/>
        </w:rPr>
      </w:pPr>
      <w:r w:rsidRPr="002524AD">
        <w:rPr>
          <w:b/>
          <w:color w:val="1F4E79" w:themeColor="accent1" w:themeShade="80"/>
          <w:sz w:val="40"/>
          <w:szCs w:val="40"/>
        </w:rPr>
        <w:t xml:space="preserve">Check-In and Coaches’ Meeting January 20 </w:t>
      </w:r>
      <w:r>
        <w:rPr>
          <w:noProof/>
        </w:rPr>
        <w:drawing>
          <wp:inline distT="0" distB="0" distL="0" distR="0" wp14:anchorId="57AF5F27" wp14:editId="566E02F5">
            <wp:extent cx="3876630" cy="2585682"/>
            <wp:effectExtent l="0" t="0" r="0" b="5715"/>
            <wp:docPr id="2" name="Picture 2" descr="http://farm6.static.flickr.com/5270/5692381806_640a57e9a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arm6.static.flickr.com/5270/5692381806_640a57e9a3_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98" cy="260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48"/>
          <w:szCs w:val="48"/>
        </w:rPr>
        <w:t xml:space="preserve"> </w:t>
      </w:r>
    </w:p>
    <w:p w:rsidR="002524AD" w:rsidRDefault="002524AD" w:rsidP="00051FDF">
      <w:pPr>
        <w:spacing w:after="0"/>
        <w:jc w:val="center"/>
        <w:rPr>
          <w:b/>
          <w:color w:val="C00000"/>
          <w:sz w:val="48"/>
          <w:szCs w:val="48"/>
        </w:rPr>
      </w:pPr>
    </w:p>
    <w:p w:rsidR="00051FDF" w:rsidRPr="002524AD" w:rsidRDefault="00051FDF" w:rsidP="00051FDF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r w:rsidRPr="002524AD">
        <w:rPr>
          <w:b/>
          <w:color w:val="1F4E79" w:themeColor="accent1" w:themeShade="80"/>
          <w:sz w:val="48"/>
          <w:szCs w:val="48"/>
        </w:rPr>
        <w:t>Introducing a new Master’s Division</w:t>
      </w:r>
      <w:bookmarkStart w:id="0" w:name="_GoBack"/>
      <w:bookmarkEnd w:id="0"/>
    </w:p>
    <w:p w:rsidR="00051FDF" w:rsidRDefault="00051FDF" w:rsidP="00051FDF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r w:rsidRPr="002524AD">
        <w:rPr>
          <w:b/>
          <w:color w:val="1F4E79" w:themeColor="accent1" w:themeShade="80"/>
          <w:sz w:val="48"/>
          <w:szCs w:val="48"/>
        </w:rPr>
        <w:t>Ages 45+</w:t>
      </w:r>
    </w:p>
    <w:p w:rsidR="002524AD" w:rsidRDefault="002524AD" w:rsidP="00051FDF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r>
        <w:rPr>
          <w:b/>
          <w:color w:val="1F4E79" w:themeColor="accent1" w:themeShade="80"/>
          <w:sz w:val="48"/>
          <w:szCs w:val="48"/>
        </w:rPr>
        <w:t>Contact Debra Horn for more information:</w:t>
      </w:r>
    </w:p>
    <w:p w:rsidR="002524AD" w:rsidRDefault="002524AD" w:rsidP="00051FDF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hyperlink r:id="rId6" w:history="1">
        <w:r w:rsidRPr="000B6AB2">
          <w:rPr>
            <w:rStyle w:val="Hyperlink"/>
            <w:b/>
            <w:color w:val="023160" w:themeColor="hyperlink" w:themeShade="80"/>
            <w:sz w:val="48"/>
            <w:szCs w:val="48"/>
          </w:rPr>
          <w:t>debra@aausports.org</w:t>
        </w:r>
      </w:hyperlink>
    </w:p>
    <w:p w:rsidR="002524AD" w:rsidRPr="002524AD" w:rsidRDefault="002524AD" w:rsidP="00051FDF">
      <w:pPr>
        <w:spacing w:after="0"/>
        <w:jc w:val="center"/>
        <w:rPr>
          <w:b/>
          <w:color w:val="1F4E79" w:themeColor="accent1" w:themeShade="80"/>
          <w:sz w:val="48"/>
          <w:szCs w:val="48"/>
        </w:rPr>
      </w:pPr>
      <w:r>
        <w:rPr>
          <w:b/>
          <w:color w:val="1F4E79" w:themeColor="accent1" w:themeShade="80"/>
          <w:sz w:val="48"/>
          <w:szCs w:val="48"/>
        </w:rPr>
        <w:t>407.828.3459</w:t>
      </w:r>
    </w:p>
    <w:sectPr w:rsidR="002524AD" w:rsidRPr="002524AD" w:rsidSect="00051FD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FDF"/>
    <w:rsid w:val="00051FDF"/>
    <w:rsid w:val="002524AD"/>
    <w:rsid w:val="005C2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8FDEE8-A87F-4EAA-A9D2-F191F191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24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bra@aausports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3C276316</Template>
  <TotalTime>14</TotalTime>
  <Pages>1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Debra Horn</dc:creator>
  <cp:keywords/>
  <dc:description/>
  <cp:lastModifiedBy>Debra Horn</cp:lastModifiedBy>
  <cp:revision>1</cp:revision>
  <dcterms:created xsi:type="dcterms:W3CDTF">2015-10-13T17:20:00Z</dcterms:created>
  <dcterms:modified xsi:type="dcterms:W3CDTF">2015-10-13T17:34:00Z</dcterms:modified>
</cp:coreProperties>
</file>